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36E9C" w14:textId="77777777" w:rsidR="00375A36" w:rsidRPr="007A31F9" w:rsidRDefault="00375A36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071786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91E3E65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4C683B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6477A78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324208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1C1116" w14:textId="77777777" w:rsidR="007A31F9" w:rsidRP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C84D37" w14:textId="6C600413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892F22" w14:textId="3BE20A49" w:rsidR="004B2FB6" w:rsidRDefault="004B2FB6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9B171AD" w14:textId="77777777" w:rsidR="004B2FB6" w:rsidRPr="007A31F9" w:rsidRDefault="004B2FB6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757637" w14:textId="7777777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D70AA6" w14:textId="77777777" w:rsidR="007A31F9" w:rsidRPr="004B2FB6" w:rsidRDefault="007A31F9" w:rsidP="007A31F9">
      <w:pPr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</w:rPr>
      </w:pPr>
      <w:r w:rsidRPr="004B2FB6">
        <w:rPr>
          <w:rFonts w:ascii="Arial" w:hAnsi="Arial" w:cs="Arial"/>
          <w:b/>
          <w:bCs/>
          <w:sz w:val="36"/>
          <w:szCs w:val="36"/>
        </w:rPr>
        <w:t>Verpflichtungserklärung</w:t>
      </w:r>
    </w:p>
    <w:p w14:paraId="449F5706" w14:textId="5762EDE9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4DEB59" w14:textId="77777777" w:rsidR="004B2FB6" w:rsidRDefault="004B2FB6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FDA5FBE" w14:textId="7777777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797B857" w14:textId="0D7F795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31F9">
        <w:rPr>
          <w:rFonts w:ascii="Arial" w:hAnsi="Arial" w:cs="Arial"/>
          <w:sz w:val="24"/>
          <w:szCs w:val="24"/>
        </w:rPr>
        <w:t>Hiermit erkläre ich,</w:t>
      </w:r>
    </w:p>
    <w:p w14:paraId="4287C3E9" w14:textId="7777777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73A778" w14:textId="20D59C08" w:rsidR="007A31F9" w:rsidRPr="004B2FB6" w:rsidRDefault="009326DB" w:rsidP="007A31F9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&lt;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Name+Adresse</w:t>
      </w:r>
      <w:proofErr w:type="spellEnd"/>
      <w:r>
        <w:rPr>
          <w:rFonts w:ascii="Arial" w:hAnsi="Arial" w:cs="Arial"/>
          <w:b/>
          <w:bCs/>
          <w:sz w:val="28"/>
          <w:szCs w:val="28"/>
        </w:rPr>
        <w:t>&gt;</w:t>
      </w:r>
    </w:p>
    <w:p w14:paraId="08ECA108" w14:textId="7777777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EAB11A" w14:textId="37132198" w:rsidR="004B2FB6" w:rsidRDefault="007A31F9" w:rsidP="007A31F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A31F9">
        <w:rPr>
          <w:rFonts w:ascii="Arial" w:hAnsi="Arial" w:cs="Arial"/>
          <w:sz w:val="24"/>
          <w:szCs w:val="24"/>
        </w:rPr>
        <w:t xml:space="preserve">dass ich für die Schachkommune Freibauer Steinsfurt e.V. an </w:t>
      </w:r>
      <w:r w:rsidR="004B2FB6">
        <w:rPr>
          <w:rFonts w:ascii="Arial" w:hAnsi="Arial" w:cs="Arial"/>
          <w:sz w:val="24"/>
          <w:szCs w:val="24"/>
        </w:rPr>
        <w:t>offiziellen Mann-</w:t>
      </w:r>
      <w:proofErr w:type="spellStart"/>
      <w:r w:rsidR="004B2FB6">
        <w:rPr>
          <w:rFonts w:ascii="Arial" w:hAnsi="Arial" w:cs="Arial"/>
          <w:sz w:val="24"/>
          <w:szCs w:val="24"/>
        </w:rPr>
        <w:t>schaftsspielen</w:t>
      </w:r>
      <w:proofErr w:type="spellEnd"/>
      <w:r w:rsidR="004B2FB6">
        <w:rPr>
          <w:rFonts w:ascii="Arial" w:hAnsi="Arial" w:cs="Arial"/>
          <w:sz w:val="24"/>
          <w:szCs w:val="24"/>
        </w:rPr>
        <w:t xml:space="preserve"> im Rahmen der Wettbewerbe des Badischen Schachbundes</w:t>
      </w:r>
      <w:r w:rsidRPr="007A31F9">
        <w:rPr>
          <w:rFonts w:ascii="Arial" w:hAnsi="Arial" w:cs="Arial"/>
          <w:sz w:val="24"/>
          <w:szCs w:val="24"/>
        </w:rPr>
        <w:t xml:space="preserve"> in der Saison </w:t>
      </w:r>
      <w:r w:rsidR="009326DB" w:rsidRPr="009326DB">
        <w:rPr>
          <w:rFonts w:ascii="Arial" w:hAnsi="Arial" w:cs="Arial"/>
          <w:b/>
          <w:bCs/>
          <w:sz w:val="24"/>
          <w:szCs w:val="24"/>
        </w:rPr>
        <w:t>&lt;SAISON&gt;</w:t>
      </w:r>
      <w:r w:rsidR="00B64203" w:rsidRPr="007A31F9">
        <w:rPr>
          <w:rFonts w:ascii="Arial" w:hAnsi="Arial" w:cs="Arial"/>
          <w:sz w:val="24"/>
          <w:szCs w:val="24"/>
        </w:rPr>
        <w:t xml:space="preserve"> </w:t>
      </w:r>
      <w:r w:rsidRPr="007A31F9">
        <w:rPr>
          <w:rFonts w:ascii="Arial" w:hAnsi="Arial" w:cs="Arial"/>
          <w:sz w:val="24"/>
          <w:szCs w:val="24"/>
        </w:rPr>
        <w:t>als Spieler</w:t>
      </w:r>
      <w:r w:rsidR="004B2FB6">
        <w:rPr>
          <w:rFonts w:ascii="Arial" w:hAnsi="Arial" w:cs="Arial"/>
          <w:sz w:val="24"/>
          <w:szCs w:val="24"/>
        </w:rPr>
        <w:t xml:space="preserve"> </w:t>
      </w:r>
      <w:r w:rsidR="00E76F1C">
        <w:rPr>
          <w:rFonts w:ascii="Arial" w:hAnsi="Arial" w:cs="Arial"/>
          <w:sz w:val="24"/>
          <w:szCs w:val="24"/>
        </w:rPr>
        <w:t>unter folgenden Einschränkungen:</w:t>
      </w:r>
    </w:p>
    <w:p w14:paraId="5409EAE4" w14:textId="77777777" w:rsidR="00CA2A11" w:rsidRDefault="00CA2A11" w:rsidP="007A31F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D293414" w14:textId="73608E48" w:rsidR="00CA2A11" w:rsidRDefault="00CA2A11" w:rsidP="007A31F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78EA5BE3" w14:textId="1B851FFF" w:rsidR="007A31F9" w:rsidRDefault="00E76F1C" w:rsidP="007A31F9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zur </w:t>
      </w:r>
      <w:r w:rsidR="007A31F9" w:rsidRPr="007A31F9">
        <w:rPr>
          <w:rFonts w:ascii="Arial" w:hAnsi="Arial" w:cs="Arial"/>
          <w:sz w:val="24"/>
          <w:szCs w:val="24"/>
        </w:rPr>
        <w:t>Verfügung stehen w</w:t>
      </w:r>
      <w:r w:rsidR="004B2FB6">
        <w:rPr>
          <w:rFonts w:ascii="Arial" w:hAnsi="Arial" w:cs="Arial"/>
          <w:sz w:val="24"/>
          <w:szCs w:val="24"/>
        </w:rPr>
        <w:t>erde</w:t>
      </w:r>
      <w:r w:rsidR="007A31F9" w:rsidRPr="007A31F9">
        <w:rPr>
          <w:rFonts w:ascii="Arial" w:hAnsi="Arial" w:cs="Arial"/>
          <w:sz w:val="24"/>
          <w:szCs w:val="24"/>
        </w:rPr>
        <w:t>. Ich bin mir bewusst, dass ich mich dadurch im Sinne der Beitragssatzung verpflichte an den Spielen, zu denen ich aufgestellt werde teilzunehmen.</w:t>
      </w:r>
    </w:p>
    <w:p w14:paraId="51D40535" w14:textId="77777777" w:rsidR="007A31F9" w:rsidRDefault="007A31F9" w:rsidP="007A31F9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DD891E7" w14:textId="77777777" w:rsidR="007A31F9" w:rsidRPr="007A31F9" w:rsidRDefault="007A31F9" w:rsidP="007A31F9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A31F9">
        <w:rPr>
          <w:rFonts w:ascii="Arial" w:hAnsi="Arial" w:cs="Arial"/>
          <w:sz w:val="24"/>
          <w:szCs w:val="24"/>
        </w:rPr>
        <w:t>Ich werde mich im Falle einer Verhinderung, sobald mir diese bekannt wird, bei dem amtierenden Sportwart persönlich abmelden. Ich weiß, dass das Ausbleiben einer solchen Abmeldung</w:t>
      </w:r>
      <w:r>
        <w:rPr>
          <w:rFonts w:ascii="Arial" w:hAnsi="Arial" w:cs="Arial"/>
          <w:sz w:val="24"/>
          <w:szCs w:val="24"/>
        </w:rPr>
        <w:t xml:space="preserve"> gemäß § 7 </w:t>
      </w:r>
      <w:r w:rsidRPr="007A31F9">
        <w:rPr>
          <w:rFonts w:ascii="Arial" w:hAnsi="Arial" w:cs="Arial"/>
          <w:sz w:val="24"/>
          <w:szCs w:val="24"/>
        </w:rPr>
        <w:t>der Beitragssatzung mit einem Reuegeld geahndet wird.</w:t>
      </w:r>
    </w:p>
    <w:p w14:paraId="086227FC" w14:textId="0F762C0F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84FE36" w14:textId="77777777" w:rsidR="004116A9" w:rsidRDefault="004116A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986C7F" w14:textId="77777777" w:rsidR="007A31F9" w:rsidRDefault="007A31F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86FC1C" w14:textId="0DBA1F1D" w:rsidR="007A31F9" w:rsidRDefault="009326DB" w:rsidP="007A31F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326DB">
        <w:rPr>
          <w:rFonts w:ascii="Arial" w:hAnsi="Arial" w:cs="Arial"/>
          <w:b/>
          <w:bCs/>
          <w:sz w:val="24"/>
          <w:szCs w:val="24"/>
        </w:rPr>
        <w:t>&lt;ORT&gt;</w:t>
      </w:r>
      <w:r w:rsidR="007A31F9">
        <w:rPr>
          <w:rFonts w:ascii="Arial" w:hAnsi="Arial" w:cs="Arial"/>
          <w:sz w:val="24"/>
          <w:szCs w:val="24"/>
        </w:rPr>
        <w:t xml:space="preserve">, </w:t>
      </w:r>
      <w:r w:rsidR="00B64203">
        <w:rPr>
          <w:rFonts w:ascii="Arial" w:hAnsi="Arial" w:cs="Arial"/>
          <w:sz w:val="24"/>
          <w:szCs w:val="24"/>
        </w:rPr>
        <w:t>___</w:t>
      </w:r>
      <w:proofErr w:type="gramStart"/>
      <w:r w:rsidR="00B64203">
        <w:rPr>
          <w:rFonts w:ascii="Arial" w:hAnsi="Arial" w:cs="Arial"/>
          <w:sz w:val="24"/>
          <w:szCs w:val="24"/>
        </w:rPr>
        <w:t>_._</w:t>
      </w:r>
      <w:proofErr w:type="gramEnd"/>
      <w:r w:rsidR="00B64203">
        <w:rPr>
          <w:rFonts w:ascii="Arial" w:hAnsi="Arial" w:cs="Arial"/>
          <w:sz w:val="24"/>
          <w:szCs w:val="24"/>
        </w:rPr>
        <w:t>___.</w:t>
      </w:r>
      <w:r w:rsidRPr="009326DB">
        <w:rPr>
          <w:rFonts w:ascii="Arial" w:hAnsi="Arial" w:cs="Arial"/>
          <w:b/>
          <w:bCs/>
          <w:sz w:val="24"/>
          <w:szCs w:val="24"/>
        </w:rPr>
        <w:t>&lt;DATUM&gt;</w:t>
      </w:r>
      <w:r w:rsidR="007A31F9">
        <w:rPr>
          <w:rFonts w:ascii="Arial" w:hAnsi="Arial" w:cs="Arial"/>
          <w:sz w:val="24"/>
          <w:szCs w:val="24"/>
        </w:rPr>
        <w:tab/>
      </w:r>
      <w:r w:rsidR="00AE5EA6">
        <w:rPr>
          <w:rFonts w:ascii="Arial" w:hAnsi="Arial" w:cs="Arial"/>
          <w:sz w:val="24"/>
          <w:szCs w:val="24"/>
        </w:rPr>
        <w:tab/>
      </w:r>
      <w:r w:rsidR="007A31F9">
        <w:rPr>
          <w:rFonts w:ascii="Arial" w:hAnsi="Arial" w:cs="Arial"/>
          <w:sz w:val="24"/>
          <w:szCs w:val="24"/>
        </w:rPr>
        <w:t>_______________________________</w:t>
      </w:r>
    </w:p>
    <w:p w14:paraId="3B828BF3" w14:textId="114EE01E" w:rsidR="007A31F9" w:rsidRPr="007A31F9" w:rsidRDefault="007A31F9" w:rsidP="007A31F9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1A3FB196" w14:textId="0DFE35BB" w:rsidR="007A31F9" w:rsidRDefault="007A31F9" w:rsidP="007A31F9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Pr="007A31F9">
        <w:rPr>
          <w:rFonts w:ascii="Arial" w:hAnsi="Arial" w:cs="Arial"/>
          <w:b/>
          <w:bCs/>
          <w:sz w:val="20"/>
          <w:szCs w:val="20"/>
        </w:rPr>
        <w:tab/>
      </w:r>
      <w:r w:rsidRPr="007A31F9">
        <w:rPr>
          <w:rFonts w:ascii="Arial" w:hAnsi="Arial" w:cs="Arial"/>
          <w:b/>
          <w:bCs/>
          <w:sz w:val="48"/>
          <w:szCs w:val="48"/>
        </w:rPr>
        <w:tab/>
      </w:r>
      <w:r w:rsidRPr="007A31F9">
        <w:rPr>
          <w:rFonts w:ascii="Arial" w:hAnsi="Arial" w:cs="Arial"/>
          <w:b/>
          <w:bCs/>
          <w:sz w:val="48"/>
          <w:szCs w:val="48"/>
        </w:rPr>
        <w:tab/>
      </w:r>
      <w:r w:rsidRPr="007A31F9">
        <w:rPr>
          <w:rFonts w:ascii="Arial" w:hAnsi="Arial" w:cs="Arial"/>
          <w:b/>
          <w:bCs/>
          <w:sz w:val="20"/>
          <w:szCs w:val="20"/>
        </w:rPr>
        <w:tab/>
      </w:r>
      <w:r w:rsidRPr="007A31F9">
        <w:rPr>
          <w:rFonts w:ascii="Arial" w:hAnsi="Arial" w:cs="Arial"/>
          <w:b/>
          <w:bCs/>
          <w:sz w:val="20"/>
          <w:szCs w:val="20"/>
        </w:rPr>
        <w:tab/>
      </w:r>
      <w:r w:rsidR="00290056">
        <w:rPr>
          <w:rFonts w:ascii="Arial" w:hAnsi="Arial" w:cs="Arial"/>
          <w:b/>
          <w:bCs/>
          <w:sz w:val="20"/>
          <w:szCs w:val="20"/>
        </w:rPr>
        <w:t xml:space="preserve">       </w:t>
      </w:r>
      <w:r w:rsidR="004B2FB6">
        <w:rPr>
          <w:rFonts w:ascii="Arial" w:hAnsi="Arial" w:cs="Arial"/>
          <w:b/>
          <w:bCs/>
          <w:sz w:val="20"/>
          <w:szCs w:val="20"/>
        </w:rPr>
        <w:tab/>
      </w:r>
      <w:r w:rsidR="004B2FB6">
        <w:rPr>
          <w:rFonts w:ascii="Arial" w:hAnsi="Arial" w:cs="Arial"/>
          <w:b/>
          <w:bCs/>
          <w:sz w:val="20"/>
          <w:szCs w:val="20"/>
        </w:rPr>
        <w:tab/>
      </w:r>
      <w:r w:rsidRPr="007A31F9">
        <w:rPr>
          <w:rFonts w:ascii="Arial" w:hAnsi="Arial" w:cs="Arial"/>
          <w:b/>
          <w:bCs/>
          <w:sz w:val="20"/>
          <w:szCs w:val="20"/>
        </w:rPr>
        <w:t>Unterschrift</w:t>
      </w:r>
    </w:p>
    <w:p w14:paraId="1DDB07F4" w14:textId="68C15AEA" w:rsidR="00290056" w:rsidRDefault="00290056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C9A6BC" w14:textId="5C6A058C" w:rsidR="004116A9" w:rsidRDefault="004116A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63BDD3" w14:textId="77777777" w:rsidR="004116A9" w:rsidRDefault="004116A9" w:rsidP="007A31F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C23D1B" w14:textId="4A32A4EB" w:rsidR="00290056" w:rsidRPr="004B2FB6" w:rsidRDefault="004B2FB6" w:rsidP="004116A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Verteiler</w:t>
      </w:r>
      <w:r w:rsidR="00290056" w:rsidRPr="004B2FB6">
        <w:rPr>
          <w:rFonts w:ascii="Arial" w:hAnsi="Arial" w:cs="Arial"/>
        </w:rPr>
        <w:t>:</w:t>
      </w:r>
    </w:p>
    <w:p w14:paraId="45E048AF" w14:textId="76AF10A4" w:rsidR="00290056" w:rsidRPr="004B2FB6" w:rsidRDefault="00290056" w:rsidP="004116A9">
      <w:pPr>
        <w:spacing w:after="0" w:line="240" w:lineRule="auto"/>
        <w:rPr>
          <w:rFonts w:ascii="Arial" w:hAnsi="Arial" w:cs="Arial"/>
        </w:rPr>
      </w:pPr>
      <w:r w:rsidRPr="004B2FB6">
        <w:rPr>
          <w:rFonts w:ascii="Arial" w:hAnsi="Arial" w:cs="Arial"/>
        </w:rPr>
        <w:t xml:space="preserve">1. </w:t>
      </w:r>
      <w:proofErr w:type="spellStart"/>
      <w:r w:rsidRPr="004B2FB6">
        <w:rPr>
          <w:rFonts w:ascii="Arial" w:hAnsi="Arial" w:cs="Arial"/>
        </w:rPr>
        <w:t>Sk</w:t>
      </w:r>
      <w:proofErr w:type="spellEnd"/>
      <w:r w:rsidRPr="004B2FB6">
        <w:rPr>
          <w:rFonts w:ascii="Arial" w:hAnsi="Arial" w:cs="Arial"/>
        </w:rPr>
        <w:t xml:space="preserve"> Freibauer Steinsfurt e.V.</w:t>
      </w:r>
    </w:p>
    <w:p w14:paraId="43566B39" w14:textId="19F8A9D4" w:rsidR="00290056" w:rsidRPr="004B2FB6" w:rsidRDefault="00290056" w:rsidP="004116A9">
      <w:pPr>
        <w:spacing w:after="0" w:line="240" w:lineRule="auto"/>
        <w:rPr>
          <w:rFonts w:ascii="Arial" w:hAnsi="Arial" w:cs="Arial"/>
        </w:rPr>
      </w:pPr>
      <w:r w:rsidRPr="004B2FB6">
        <w:rPr>
          <w:rFonts w:ascii="Arial" w:hAnsi="Arial" w:cs="Arial"/>
        </w:rPr>
        <w:t>2. Aktive/r (Kopie)</w:t>
      </w:r>
    </w:p>
    <w:sectPr w:rsidR="00290056" w:rsidRPr="004B2FB6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32CFC" w14:textId="77777777" w:rsidR="0097315A" w:rsidRDefault="0097315A" w:rsidP="0039380E">
      <w:pPr>
        <w:spacing w:after="0" w:line="240" w:lineRule="auto"/>
      </w:pPr>
      <w:r>
        <w:separator/>
      </w:r>
    </w:p>
  </w:endnote>
  <w:endnote w:type="continuationSeparator" w:id="0">
    <w:p w14:paraId="42493150" w14:textId="77777777" w:rsidR="0097315A" w:rsidRDefault="0097315A" w:rsidP="00393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6127F" w14:textId="77777777" w:rsidR="0097315A" w:rsidRDefault="0097315A" w:rsidP="0039380E">
      <w:pPr>
        <w:spacing w:after="0" w:line="240" w:lineRule="auto"/>
      </w:pPr>
      <w:r>
        <w:separator/>
      </w:r>
    </w:p>
  </w:footnote>
  <w:footnote w:type="continuationSeparator" w:id="0">
    <w:p w14:paraId="15C8418C" w14:textId="77777777" w:rsidR="0097315A" w:rsidRDefault="0097315A" w:rsidP="00393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B8326" w14:textId="77777777" w:rsidR="0039380E" w:rsidRDefault="0097315A">
    <w:pPr>
      <w:pStyle w:val="Kopfzeile"/>
    </w:pPr>
    <w:r>
      <w:rPr>
        <w:noProof/>
      </w:rPr>
      <w:object w:dxaOrig="1440" w:dyaOrig="1440" w14:anchorId="7FFB9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369pt;margin-top:.6pt;width:103.45pt;height:140.25pt;z-index:-251658752">
          <v:imagedata r:id="rId1" o:title=""/>
        </v:shape>
        <o:OLEObject Type="Embed" ProgID="CorelPHOTOPAINT.Image.14" ShapeID="_x0000_s1029" DrawAspect="Content" ObjectID="_1722753315" r:id="rId2"/>
      </w:object>
    </w:r>
  </w:p>
  <w:p w14:paraId="1DE350A7" w14:textId="77777777" w:rsidR="0039380E" w:rsidRDefault="0097315A">
    <w:pPr>
      <w:pStyle w:val="Kopfzeile"/>
    </w:pPr>
    <w:r>
      <w:rPr>
        <w:noProof/>
      </w:rPr>
      <w:object w:dxaOrig="1440" w:dyaOrig="1440" w14:anchorId="71E4D72B">
        <v:shape id="_x0000_s1028" type="#_x0000_t75" style="position:absolute;margin-left:-16.05pt;margin-top:7pt;width:369.95pt;height:58.8pt;z-index:-251659776;mso-position-horizontal-relative:text;mso-position-vertical-relative:text">
          <v:imagedata r:id="rId3" o:title=""/>
        </v:shape>
        <o:OLEObject Type="Embed" ProgID="CorelPHOTOPAINT.Image.14" ShapeID="_x0000_s1028" DrawAspect="Content" ObjectID="_1722753316" r:id="rId4"/>
      </w:object>
    </w:r>
    <w:r w:rsidR="0039380E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DD6DFB"/>
    <w:multiLevelType w:val="hybridMultilevel"/>
    <w:tmpl w:val="7D743B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1F9"/>
    <w:rsid w:val="00002C8E"/>
    <w:rsid w:val="000A5FC3"/>
    <w:rsid w:val="000B33AD"/>
    <w:rsid w:val="001A408F"/>
    <w:rsid w:val="00290056"/>
    <w:rsid w:val="00290394"/>
    <w:rsid w:val="002A5191"/>
    <w:rsid w:val="00314658"/>
    <w:rsid w:val="00375A36"/>
    <w:rsid w:val="0039380E"/>
    <w:rsid w:val="004116A9"/>
    <w:rsid w:val="004B2FB6"/>
    <w:rsid w:val="005D470B"/>
    <w:rsid w:val="00691B16"/>
    <w:rsid w:val="006A1930"/>
    <w:rsid w:val="007A31F9"/>
    <w:rsid w:val="00906C0C"/>
    <w:rsid w:val="009326DB"/>
    <w:rsid w:val="0097315A"/>
    <w:rsid w:val="009B0713"/>
    <w:rsid w:val="00AE5EA6"/>
    <w:rsid w:val="00AE6A01"/>
    <w:rsid w:val="00B64203"/>
    <w:rsid w:val="00BC5ECD"/>
    <w:rsid w:val="00BE20E9"/>
    <w:rsid w:val="00CA2A11"/>
    <w:rsid w:val="00D320B9"/>
    <w:rsid w:val="00DE2D9E"/>
    <w:rsid w:val="00E23630"/>
    <w:rsid w:val="00E76F1C"/>
    <w:rsid w:val="00F4065C"/>
    <w:rsid w:val="00F4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81E00"/>
  <w15:docId w15:val="{D2042ACD-026A-4F1B-A67A-43114FCE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A31F9"/>
    <w:pPr>
      <w:spacing w:after="160" w:line="259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380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39380E"/>
  </w:style>
  <w:style w:type="paragraph" w:styleId="Fuzeile">
    <w:name w:val="footer"/>
    <w:basedOn w:val="Standard"/>
    <w:link w:val="FuzeileZchn"/>
    <w:uiPriority w:val="99"/>
    <w:unhideWhenUsed/>
    <w:rsid w:val="0039380E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39380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C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906C0C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29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SK%20Freibauer%20Steinsfurt\1%20Allgem.%20Verwaltung%20-%20Organe\1.1%20Allgemeines\Briefkopf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Briefkopf.dotx</Template>
  <TotalTime>0</TotalTime>
  <Pages>1</Pages>
  <Words>127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Fellhauer</dc:creator>
  <cp:keywords/>
  <dc:description/>
  <cp:lastModifiedBy>konradjohannes@web.de</cp:lastModifiedBy>
  <cp:revision>2</cp:revision>
  <cp:lastPrinted>2021-08-08T08:22:00Z</cp:lastPrinted>
  <dcterms:created xsi:type="dcterms:W3CDTF">2022-08-23T07:49:00Z</dcterms:created>
  <dcterms:modified xsi:type="dcterms:W3CDTF">2022-08-23T07:49:00Z</dcterms:modified>
</cp:coreProperties>
</file>